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7A5" w:rsidRDefault="002C37A5" w:rsidP="00E3039F">
      <w:pPr>
        <w:spacing w:after="0" w:line="240" w:lineRule="auto"/>
        <w:rPr>
          <w:sz w:val="26"/>
          <w:szCs w:val="26"/>
        </w:rPr>
      </w:pPr>
    </w:p>
    <w:p w:rsidR="002C37A5" w:rsidRPr="00E3039F" w:rsidRDefault="002C37A5" w:rsidP="00E3039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3039F">
        <w:rPr>
          <w:rFonts w:ascii="Times New Roman" w:hAnsi="Times New Roman"/>
          <w:sz w:val="24"/>
          <w:szCs w:val="24"/>
        </w:rPr>
        <w:t>Расписание занятий по дистанционному обучению МАУ «СШОР «Яр Чаллы"</w:t>
      </w:r>
    </w:p>
    <w:p w:rsidR="002C37A5" w:rsidRDefault="002C37A5" w:rsidP="00E3039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3039F">
        <w:rPr>
          <w:rFonts w:ascii="Times New Roman" w:hAnsi="Times New Roman"/>
          <w:sz w:val="24"/>
          <w:szCs w:val="24"/>
        </w:rPr>
        <w:t>с 01.04.2020 по 12.04.2020г</w:t>
      </w:r>
    </w:p>
    <w:p w:rsidR="002C37A5" w:rsidRPr="00E3039F" w:rsidRDefault="002C37A5" w:rsidP="00E3039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48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09"/>
        <w:gridCol w:w="1420"/>
        <w:gridCol w:w="7871"/>
        <w:gridCol w:w="3122"/>
      </w:tblGrid>
      <w:tr w:rsidR="002C37A5" w:rsidRPr="00C57311" w:rsidTr="00E3039F">
        <w:tc>
          <w:tcPr>
            <w:tcW w:w="2409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20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7871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</w:tr>
      <w:tr w:rsidR="002C37A5" w:rsidRPr="00C57311" w:rsidTr="00E3039F">
        <w:tc>
          <w:tcPr>
            <w:tcW w:w="2409" w:type="dxa"/>
            <w:vMerge w:val="restart"/>
          </w:tcPr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 xml:space="preserve">Спортивная гимнастика 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НП -2(1 группа)</w:t>
            </w:r>
          </w:p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(Ефимова А.С.)</w:t>
            </w: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02.04</w:t>
            </w:r>
          </w:p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</w:t>
            </w:r>
          </w:p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группа)</w:t>
            </w:r>
          </w:p>
        </w:tc>
        <w:tc>
          <w:tcPr>
            <w:tcW w:w="7871" w:type="dxa"/>
          </w:tcPr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 выполнения нужно разогреть мышцы.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Упражнения на гибкость.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1.И.П-Складка из позиции сидя ноги врозь.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2.И.П-Складка из позиции сидя ноги вместе.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 Продольный шпагат (правая, левая нога)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4.Поперечный шпагат.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Комплекс упражнений №1 по ОФП.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 И.П.- вис на перекладине . Подтягивания (3*10)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 – лежа на спине.  «Щучки». (№*30)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 Стойка на руках.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Угол ноги вместе (3*20секунд)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Угол ноги врозь (3*20секунд)</w:t>
            </w:r>
          </w:p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Выпрыжки из глубокого приседа (3*25).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04.04</w:t>
            </w:r>
          </w:p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(НП2-1гр)</w:t>
            </w:r>
          </w:p>
        </w:tc>
        <w:tc>
          <w:tcPr>
            <w:tcW w:w="7871" w:type="dxa"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0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</w:p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(НП2-1)</w:t>
            </w:r>
          </w:p>
        </w:tc>
        <w:tc>
          <w:tcPr>
            <w:tcW w:w="7871" w:type="dxa"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0</w:t>
            </w: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</w:p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(НП2-1)</w:t>
            </w:r>
          </w:p>
        </w:tc>
        <w:tc>
          <w:tcPr>
            <w:tcW w:w="7871" w:type="dxa"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rPr>
          <w:trHeight w:val="491"/>
        </w:trPr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</w:p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(НП2-1)</w:t>
            </w:r>
          </w:p>
        </w:tc>
        <w:tc>
          <w:tcPr>
            <w:tcW w:w="7871" w:type="dxa"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rPr>
          <w:trHeight w:val="505"/>
        </w:trPr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11.04 (НП2-1)</w:t>
            </w:r>
          </w:p>
        </w:tc>
        <w:tc>
          <w:tcPr>
            <w:tcW w:w="7871" w:type="dxa"/>
          </w:tcPr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c>
          <w:tcPr>
            <w:tcW w:w="2409" w:type="dxa"/>
            <w:vMerge w:val="restart"/>
          </w:tcPr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Спортивная гимнастика НП -2</w:t>
            </w:r>
          </w:p>
          <w:p w:rsidR="002C37A5" w:rsidRDefault="002C37A5" w:rsidP="007E20B4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(2группа)</w:t>
            </w:r>
          </w:p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(Ефимова А.С.)</w:t>
            </w: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01.04</w:t>
            </w:r>
          </w:p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7871" w:type="dxa"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03.04</w:t>
            </w:r>
          </w:p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7871" w:type="dxa"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04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</w:p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7871" w:type="dxa"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0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</w:p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7871" w:type="dxa"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rPr>
          <w:trHeight w:val="933"/>
        </w:trPr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</w:p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7871" w:type="dxa"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Pr="00C57311" w:rsidRDefault="002C37A5" w:rsidP="007E20B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rPr>
          <w:trHeight w:val="933"/>
        </w:trPr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260CE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</w:p>
          <w:p w:rsidR="002C37A5" w:rsidRPr="009D48BF" w:rsidRDefault="002C37A5" w:rsidP="00260CE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7871" w:type="dxa"/>
          </w:tcPr>
          <w:p w:rsidR="002C37A5" w:rsidRDefault="002C37A5" w:rsidP="00260CED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Default="002C37A5" w:rsidP="00260CED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2C37A5" w:rsidRPr="00C57311" w:rsidTr="00E3039F">
        <w:trPr>
          <w:trHeight w:val="933"/>
        </w:trPr>
        <w:tc>
          <w:tcPr>
            <w:tcW w:w="2409" w:type="dxa"/>
            <w:vMerge/>
          </w:tcPr>
          <w:p w:rsidR="002C37A5" w:rsidRPr="00C57311" w:rsidRDefault="002C37A5" w:rsidP="007E20B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2C37A5" w:rsidRDefault="002C37A5" w:rsidP="00260CE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</w:p>
          <w:p w:rsidR="002C37A5" w:rsidRDefault="002C37A5" w:rsidP="00260CED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7871" w:type="dxa"/>
          </w:tcPr>
          <w:p w:rsidR="002C37A5" w:rsidRDefault="002C37A5" w:rsidP="00260CED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№1 по ОФП.</w:t>
            </w:r>
          </w:p>
        </w:tc>
        <w:tc>
          <w:tcPr>
            <w:tcW w:w="3122" w:type="dxa"/>
          </w:tcPr>
          <w:p w:rsidR="002C37A5" w:rsidRDefault="002C37A5" w:rsidP="00260CED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2C37A5" w:rsidRPr="00F22158" w:rsidRDefault="002C37A5" w:rsidP="00F22158">
      <w:pPr>
        <w:rPr>
          <w:sz w:val="26"/>
          <w:szCs w:val="26"/>
        </w:rPr>
      </w:pPr>
    </w:p>
    <w:sectPr w:rsidR="002C37A5" w:rsidRPr="00F22158" w:rsidSect="00E3039F">
      <w:pgSz w:w="16838" w:h="11906" w:orient="landscape"/>
      <w:pgMar w:top="709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2267"/>
    <w:rsid w:val="00110BD6"/>
    <w:rsid w:val="00130C15"/>
    <w:rsid w:val="00237893"/>
    <w:rsid w:val="00260CED"/>
    <w:rsid w:val="0028772C"/>
    <w:rsid w:val="002B128E"/>
    <w:rsid w:val="002C37A5"/>
    <w:rsid w:val="00360638"/>
    <w:rsid w:val="004F22A3"/>
    <w:rsid w:val="005270CE"/>
    <w:rsid w:val="005E72B4"/>
    <w:rsid w:val="00660A6D"/>
    <w:rsid w:val="006F766B"/>
    <w:rsid w:val="00795650"/>
    <w:rsid w:val="007D3A84"/>
    <w:rsid w:val="007E20B4"/>
    <w:rsid w:val="00891242"/>
    <w:rsid w:val="009104D1"/>
    <w:rsid w:val="009545AA"/>
    <w:rsid w:val="009620D4"/>
    <w:rsid w:val="00962267"/>
    <w:rsid w:val="009C7066"/>
    <w:rsid w:val="009D48BF"/>
    <w:rsid w:val="00A21DC5"/>
    <w:rsid w:val="00AC64AA"/>
    <w:rsid w:val="00B048D3"/>
    <w:rsid w:val="00B0783D"/>
    <w:rsid w:val="00C302B7"/>
    <w:rsid w:val="00C44F1E"/>
    <w:rsid w:val="00C57311"/>
    <w:rsid w:val="00CB6F65"/>
    <w:rsid w:val="00D7300A"/>
    <w:rsid w:val="00DE176E"/>
    <w:rsid w:val="00E3039F"/>
    <w:rsid w:val="00EA0D68"/>
    <w:rsid w:val="00F22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5A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6226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891242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795650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103</TotalTime>
  <Pages>2</Pages>
  <Words>288</Words>
  <Characters>1642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11</cp:revision>
  <dcterms:created xsi:type="dcterms:W3CDTF">2020-03-26T08:46:00Z</dcterms:created>
  <dcterms:modified xsi:type="dcterms:W3CDTF">2020-04-02T10:50:00Z</dcterms:modified>
</cp:coreProperties>
</file>